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4AFAE" w14:textId="3A09DC80" w:rsidR="0073682E" w:rsidRDefault="0097652C" w:rsidP="00AE1B26">
      <w:pPr>
        <w:rPr>
          <w:sz w:val="24"/>
          <w:szCs w:val="22"/>
        </w:rPr>
      </w:pPr>
      <w:r w:rsidRPr="00193D6C">
        <w:rPr>
          <w:sz w:val="24"/>
          <w:szCs w:val="22"/>
        </w:rPr>
        <w:tab/>
      </w:r>
    </w:p>
    <w:p w14:paraId="275CF0BF" w14:textId="338C857C" w:rsidR="00C9437C" w:rsidRDefault="00C9437C" w:rsidP="00AE1B26">
      <w:pPr>
        <w:rPr>
          <w:sz w:val="24"/>
          <w:szCs w:val="22"/>
        </w:rPr>
      </w:pPr>
    </w:p>
    <w:p w14:paraId="3645294C" w14:textId="77777777" w:rsidR="007D1F56" w:rsidRDefault="007D1F56" w:rsidP="007D1F56">
      <w:pPr>
        <w:pStyle w:val="NoSpacing"/>
        <w:jc w:val="right"/>
        <w:rPr>
          <w:rFonts w:ascii="Arial" w:hAnsi="Arial" w:cs="Arial"/>
        </w:rPr>
      </w:pPr>
      <w:r>
        <w:rPr>
          <w:rFonts w:ascii="Arial" w:hAnsi="Arial" w:cs="Arial"/>
        </w:rPr>
        <w:t>May 2021</w:t>
      </w:r>
    </w:p>
    <w:p w14:paraId="164E1843" w14:textId="77777777" w:rsidR="007D1F56" w:rsidRPr="005724D4" w:rsidRDefault="007D1F56" w:rsidP="007D1F56">
      <w:pPr>
        <w:pStyle w:val="NoSpacing"/>
        <w:rPr>
          <w:rFonts w:ascii="Arial" w:hAnsi="Arial" w:cs="Arial"/>
          <w:b/>
          <w:bCs/>
        </w:rPr>
      </w:pPr>
      <w:r w:rsidRPr="005724D4">
        <w:rPr>
          <w:rFonts w:ascii="Arial" w:hAnsi="Arial" w:cs="Arial"/>
          <w:b/>
          <w:bCs/>
        </w:rPr>
        <w:t>From:</w:t>
      </w:r>
    </w:p>
    <w:p w14:paraId="4D057909" w14:textId="77777777" w:rsidR="007D1F56" w:rsidRPr="005724D4" w:rsidRDefault="007D1F56" w:rsidP="007D1F56">
      <w:pPr>
        <w:pStyle w:val="NoSpacing"/>
        <w:rPr>
          <w:rFonts w:ascii="Arial" w:hAnsi="Arial" w:cs="Arial"/>
          <w:b/>
          <w:bCs/>
        </w:rPr>
      </w:pPr>
      <w:r w:rsidRPr="005724D4">
        <w:rPr>
          <w:rFonts w:ascii="Arial" w:hAnsi="Arial" w:cs="Arial"/>
          <w:b/>
          <w:bCs/>
        </w:rPr>
        <w:t>The United Reformed Church Finance Committee</w:t>
      </w:r>
    </w:p>
    <w:p w14:paraId="66013F09" w14:textId="77777777" w:rsidR="007D1F56" w:rsidRDefault="007D1F56" w:rsidP="007D1F56">
      <w:pPr>
        <w:pStyle w:val="NoSpacing"/>
        <w:jc w:val="right"/>
        <w:rPr>
          <w:rFonts w:ascii="Arial" w:hAnsi="Arial" w:cs="Arial"/>
        </w:rPr>
      </w:pPr>
    </w:p>
    <w:p w14:paraId="58DC2445" w14:textId="77777777" w:rsidR="007D1F56" w:rsidRDefault="007D1F56" w:rsidP="007D1F56">
      <w:pPr>
        <w:pStyle w:val="NoSpacing"/>
        <w:rPr>
          <w:rFonts w:ascii="Arial" w:hAnsi="Arial" w:cs="Arial"/>
        </w:rPr>
      </w:pPr>
    </w:p>
    <w:p w14:paraId="10684968" w14:textId="77777777" w:rsidR="007D1F56" w:rsidRPr="005724D4" w:rsidRDefault="007D1F56" w:rsidP="007D1F56">
      <w:pPr>
        <w:pStyle w:val="NoSpacing"/>
        <w:rPr>
          <w:rFonts w:ascii="Arial" w:hAnsi="Arial" w:cs="Arial"/>
          <w:b/>
          <w:bCs/>
        </w:rPr>
      </w:pPr>
      <w:r w:rsidRPr="005724D4">
        <w:rPr>
          <w:rFonts w:ascii="Arial" w:hAnsi="Arial" w:cs="Arial"/>
          <w:b/>
          <w:bCs/>
        </w:rPr>
        <w:t>To:</w:t>
      </w:r>
    </w:p>
    <w:p w14:paraId="0BD4C232" w14:textId="77777777" w:rsidR="007D1F56" w:rsidRPr="005724D4" w:rsidRDefault="007D1F56" w:rsidP="007D1F56">
      <w:pPr>
        <w:pStyle w:val="NoSpacing"/>
        <w:rPr>
          <w:rFonts w:ascii="Arial" w:hAnsi="Arial" w:cs="Arial"/>
          <w:b/>
          <w:bCs/>
        </w:rPr>
      </w:pPr>
      <w:r w:rsidRPr="005724D4">
        <w:rPr>
          <w:rFonts w:ascii="Arial" w:hAnsi="Arial" w:cs="Arial"/>
          <w:b/>
          <w:bCs/>
        </w:rPr>
        <w:t xml:space="preserve">All members and adherents of  </w:t>
      </w:r>
    </w:p>
    <w:p w14:paraId="7C2AC077" w14:textId="77777777" w:rsidR="007D1F56" w:rsidRPr="005724D4" w:rsidRDefault="007D1F56" w:rsidP="007D1F56">
      <w:pPr>
        <w:pStyle w:val="NoSpacing"/>
        <w:rPr>
          <w:rFonts w:ascii="Arial" w:hAnsi="Arial" w:cs="Arial"/>
          <w:b/>
          <w:bCs/>
        </w:rPr>
      </w:pPr>
      <w:r w:rsidRPr="005724D4">
        <w:rPr>
          <w:rFonts w:ascii="Arial" w:hAnsi="Arial" w:cs="Arial"/>
          <w:b/>
          <w:bCs/>
        </w:rPr>
        <w:t>United Reformed Churches and our Local Ecumenical Partnerships</w:t>
      </w:r>
    </w:p>
    <w:p w14:paraId="0F26A04D" w14:textId="77777777" w:rsidR="007D1F56" w:rsidRDefault="007D1F56" w:rsidP="007D1F56">
      <w:pPr>
        <w:pStyle w:val="NoSpacing"/>
        <w:rPr>
          <w:rFonts w:ascii="Arial" w:hAnsi="Arial" w:cs="Arial"/>
        </w:rPr>
      </w:pPr>
    </w:p>
    <w:p w14:paraId="57E0623E" w14:textId="77777777" w:rsidR="007D1F56" w:rsidRDefault="007D1F56" w:rsidP="007D1F56">
      <w:pPr>
        <w:pStyle w:val="NoSpacing"/>
        <w:rPr>
          <w:rFonts w:ascii="Arial" w:hAnsi="Arial" w:cs="Arial"/>
        </w:rPr>
      </w:pPr>
    </w:p>
    <w:p w14:paraId="5625CE2C" w14:textId="77777777" w:rsidR="007D1F56" w:rsidRDefault="007D1F56" w:rsidP="007D1F56">
      <w:pPr>
        <w:pStyle w:val="NoSpacing"/>
        <w:jc w:val="both"/>
        <w:rPr>
          <w:rFonts w:ascii="Arial" w:hAnsi="Arial" w:cs="Arial"/>
        </w:rPr>
      </w:pPr>
      <w:r>
        <w:rPr>
          <w:rFonts w:ascii="Arial" w:hAnsi="Arial" w:cs="Arial"/>
        </w:rPr>
        <w:t xml:space="preserve">It would be fair to describe the year-and-a-bit since March 2020 as having been “different”, wouldn’t it? Lots of us have experienced loss of loved ones, loss of income and perhaps jobs. All have experienced periods of lockdown; periods without ‘non-essential’ shops; and continuous and extensive disruption to our ‘normal’ social interactions and relationships. The world we thought we understood and could take for granted has been utterly transformed. How many of us imagined at the start of 2020 that we could go months without a haircut or without people not in our ‘bubble’ entering our homes? </w:t>
      </w:r>
    </w:p>
    <w:p w14:paraId="03634C2C" w14:textId="77777777" w:rsidR="007D1F56" w:rsidRDefault="007D1F56" w:rsidP="007D1F56">
      <w:pPr>
        <w:pStyle w:val="NoSpacing"/>
        <w:jc w:val="both"/>
        <w:rPr>
          <w:rFonts w:ascii="Arial" w:hAnsi="Arial" w:cs="Arial"/>
        </w:rPr>
      </w:pPr>
    </w:p>
    <w:p w14:paraId="136DF3D4" w14:textId="77777777" w:rsidR="007D1F56" w:rsidRDefault="007D1F56" w:rsidP="007D1F56">
      <w:pPr>
        <w:pStyle w:val="NoSpacing"/>
        <w:jc w:val="both"/>
        <w:rPr>
          <w:rFonts w:ascii="Arial" w:hAnsi="Arial" w:cs="Arial"/>
        </w:rPr>
      </w:pPr>
      <w:r>
        <w:rPr>
          <w:rFonts w:ascii="Arial" w:hAnsi="Arial" w:cs="Arial"/>
        </w:rPr>
        <w:t xml:space="preserve">As members of United Reformed Church congregations ourselves, we understand much of what your church community has experienced since March 2020. The absence of what is now regularly labelled “in-person worship” for much (or all) of this time has compelled us to turn to other ways of being church. Buildings in which we used to praise God regularly have been shut, both to regular worshipers and others who might have sought solace within their walls during these desperate and troubling times. It has been hard to maintain close fellowship with people we only meet over Zoom (or the like) – if we are digitally enabled. </w:t>
      </w:r>
    </w:p>
    <w:p w14:paraId="7C2FB632" w14:textId="77777777" w:rsidR="007D1F56" w:rsidRDefault="007D1F56" w:rsidP="007D1F56">
      <w:pPr>
        <w:pStyle w:val="NoSpacing"/>
        <w:jc w:val="both"/>
        <w:rPr>
          <w:rFonts w:ascii="Arial" w:hAnsi="Arial" w:cs="Arial"/>
        </w:rPr>
      </w:pPr>
    </w:p>
    <w:p w14:paraId="4D6DA67B" w14:textId="77777777" w:rsidR="007D1F56" w:rsidRDefault="007D1F56" w:rsidP="007D1F56">
      <w:pPr>
        <w:pStyle w:val="NoSpacing"/>
        <w:jc w:val="both"/>
        <w:rPr>
          <w:rFonts w:ascii="Arial" w:hAnsi="Arial" w:cs="Arial"/>
        </w:rPr>
      </w:pPr>
      <w:r>
        <w:rPr>
          <w:rFonts w:ascii="Arial" w:hAnsi="Arial" w:cs="Arial"/>
        </w:rPr>
        <w:t>Financially, things have been extremely tough too. Plate offerings have collapsed; some regular givers have had to reduce or entirely stop giving to support God’s work; and those churches which hire out their premises have seen income from that source disappear.</w:t>
      </w:r>
    </w:p>
    <w:p w14:paraId="0298A284" w14:textId="77777777" w:rsidR="007D1F56" w:rsidRDefault="007D1F56" w:rsidP="007D1F56">
      <w:pPr>
        <w:pStyle w:val="NoSpacing"/>
        <w:jc w:val="both"/>
        <w:rPr>
          <w:rFonts w:ascii="Arial" w:hAnsi="Arial" w:cs="Arial"/>
        </w:rPr>
      </w:pPr>
    </w:p>
    <w:p w14:paraId="349F4FA9" w14:textId="77777777" w:rsidR="007D1F56" w:rsidRDefault="007D1F56" w:rsidP="007D1F56">
      <w:pPr>
        <w:pStyle w:val="NoSpacing"/>
        <w:jc w:val="both"/>
        <w:rPr>
          <w:rFonts w:ascii="Arial" w:hAnsi="Arial" w:cs="Arial"/>
        </w:rPr>
      </w:pPr>
      <w:r>
        <w:rPr>
          <w:rFonts w:ascii="Arial" w:hAnsi="Arial" w:cs="Arial"/>
        </w:rPr>
        <w:t>At denominational level, we feared that these financial troubles would spell disaster for the URC’s Ministry and Mission (‘M&amp;M’) fund through which the URC has always supported and developed our stipendiary ministers and Church Related Community Workers. It would have been all too easy for congregations to forget that for almost 49 years this fund (under various names) has provided stipends, pension contributions and training for all ministers throughout the three nations in which the URC operates: so that ministry reaches where synods judge it to be most needed and is paid for according to each congregation’s ability to contribute (though the ways of determining that vary from synod to synod). It was all very well to remind ourselves that the M&amp;M fund is meant to be the first call on every congregation’s resources if the undertaking to financially support our ministers is to be honoured. We feared that drastically reduced income would make that impossible and that, because the need was less visible than the other calls on your diminished resources, payments to the M&amp;M fund would have stopped first.</w:t>
      </w:r>
    </w:p>
    <w:p w14:paraId="5EBFD897" w14:textId="77777777" w:rsidR="007D1F56" w:rsidRDefault="007D1F56" w:rsidP="007D1F56">
      <w:pPr>
        <w:pStyle w:val="NoSpacing"/>
        <w:jc w:val="both"/>
        <w:rPr>
          <w:rFonts w:ascii="Arial" w:hAnsi="Arial" w:cs="Arial"/>
        </w:rPr>
      </w:pPr>
    </w:p>
    <w:p w14:paraId="00E513AB" w14:textId="77777777" w:rsidR="007D1F56" w:rsidRDefault="007D1F56" w:rsidP="007D1F56">
      <w:pPr>
        <w:pStyle w:val="NoSpacing"/>
        <w:jc w:val="both"/>
        <w:rPr>
          <w:rFonts w:ascii="Arial" w:hAnsi="Arial" w:cs="Arial"/>
        </w:rPr>
      </w:pPr>
      <w:r>
        <w:rPr>
          <w:rFonts w:ascii="Arial" w:hAnsi="Arial" w:cs="Arial"/>
        </w:rPr>
        <w:t xml:space="preserve">We are sorry if we ever doubted you. </w:t>
      </w:r>
    </w:p>
    <w:p w14:paraId="6F302F6E" w14:textId="77777777" w:rsidR="007D1F56" w:rsidRDefault="007D1F56" w:rsidP="007D1F56">
      <w:pPr>
        <w:pStyle w:val="NoSpacing"/>
        <w:jc w:val="both"/>
        <w:rPr>
          <w:rFonts w:ascii="Arial" w:hAnsi="Arial" w:cs="Arial"/>
        </w:rPr>
      </w:pPr>
    </w:p>
    <w:p w14:paraId="26988487" w14:textId="77777777" w:rsidR="007D1F56" w:rsidRDefault="007D1F56" w:rsidP="007D1F56">
      <w:pPr>
        <w:pStyle w:val="NoSpacing"/>
        <w:jc w:val="both"/>
        <w:rPr>
          <w:rFonts w:ascii="Arial" w:hAnsi="Arial" w:cs="Arial"/>
        </w:rPr>
      </w:pPr>
      <w:r>
        <w:rPr>
          <w:rFonts w:ascii="Arial" w:hAnsi="Arial" w:cs="Arial"/>
        </w:rPr>
        <w:t xml:space="preserve">It quickly became apparent that, although some congregations had to reduce their pledged giving to the M&amp;M fund, many more of you were continuing to meet the 2020 commitments you had made during better times, despite the struggles that required. At the start of that year we had been expecting churches and synods to contribute around £18.5 million to the fund. By the year end, all but half-a-million pounds of that had been received. Since Church House staff and committees managed to </w:t>
      </w:r>
      <w:r>
        <w:rPr>
          <w:rFonts w:ascii="Arial" w:hAnsi="Arial" w:cs="Arial"/>
        </w:rPr>
        <w:lastRenderedPageBreak/>
        <w:t xml:space="preserve">reduce their budgeted expenditure by almost £1 million, your money enabled us to meet the full costs of our Ministries, Education &amp; Learning, Children’s and Youth Work and Mission departments in 2020 as well as covering amounts spent on safeguarding, denominational governance and communications. </w:t>
      </w:r>
    </w:p>
    <w:p w14:paraId="4420EDE8" w14:textId="77777777" w:rsidR="007D1F56" w:rsidRDefault="007D1F56" w:rsidP="007D1F56">
      <w:pPr>
        <w:pStyle w:val="NoSpacing"/>
        <w:jc w:val="both"/>
        <w:rPr>
          <w:rFonts w:ascii="Arial" w:hAnsi="Arial" w:cs="Arial"/>
        </w:rPr>
      </w:pPr>
      <w:r>
        <w:rPr>
          <w:rFonts w:ascii="Arial" w:hAnsi="Arial" w:cs="Arial"/>
        </w:rPr>
        <w:t>What is perhaps even more amazing is that, collectively, you have pledged to give £17.3 million during 2021 despite the financial problems caused by the pandemic being fully apparent well before your offers for this year were made.</w:t>
      </w:r>
    </w:p>
    <w:p w14:paraId="3E53C655" w14:textId="77777777" w:rsidR="007D1F56" w:rsidRDefault="007D1F56" w:rsidP="007D1F56">
      <w:pPr>
        <w:pStyle w:val="NoSpacing"/>
        <w:jc w:val="both"/>
        <w:rPr>
          <w:rFonts w:ascii="Arial" w:hAnsi="Arial" w:cs="Arial"/>
        </w:rPr>
      </w:pPr>
    </w:p>
    <w:p w14:paraId="2EEC77AF" w14:textId="77777777" w:rsidR="007D1F56" w:rsidRDefault="007D1F56" w:rsidP="007D1F56">
      <w:pPr>
        <w:pStyle w:val="NoSpacing"/>
        <w:jc w:val="both"/>
        <w:rPr>
          <w:rFonts w:ascii="Arial" w:hAnsi="Arial" w:cs="Arial"/>
        </w:rPr>
      </w:pPr>
      <w:r>
        <w:rPr>
          <w:rFonts w:ascii="Arial" w:hAnsi="Arial" w:cs="Arial"/>
        </w:rPr>
        <w:t>We are always grateful for the financial support given each year to the M&amp;M fund by all of you; but this past year has been phenomenal.</w:t>
      </w:r>
    </w:p>
    <w:p w14:paraId="40B82F05" w14:textId="77777777" w:rsidR="007D1F56" w:rsidRDefault="007D1F56" w:rsidP="007D1F56">
      <w:pPr>
        <w:pStyle w:val="NoSpacing"/>
        <w:jc w:val="both"/>
        <w:rPr>
          <w:rFonts w:ascii="Arial" w:hAnsi="Arial" w:cs="Arial"/>
        </w:rPr>
      </w:pPr>
    </w:p>
    <w:p w14:paraId="74F0A05D" w14:textId="77777777" w:rsidR="007D1F56" w:rsidRDefault="007D1F56" w:rsidP="007D1F56">
      <w:pPr>
        <w:pStyle w:val="NoSpacing"/>
        <w:jc w:val="both"/>
        <w:rPr>
          <w:rFonts w:ascii="Arial" w:hAnsi="Arial" w:cs="Arial"/>
        </w:rPr>
      </w:pPr>
      <w:r>
        <w:rPr>
          <w:rFonts w:ascii="Arial" w:hAnsi="Arial" w:cs="Arial"/>
        </w:rPr>
        <w:t>Thank you to those of you who have been able to maintain or increase financial support for your church congregation through this difficult time. That has enabled those responsible for your congregation’s finances to keep more money flowing to the M&amp;M fund than we expected.</w:t>
      </w:r>
    </w:p>
    <w:p w14:paraId="4E450FE9" w14:textId="77777777" w:rsidR="007D1F56" w:rsidRDefault="007D1F56" w:rsidP="007D1F56">
      <w:pPr>
        <w:pStyle w:val="NoSpacing"/>
        <w:jc w:val="both"/>
        <w:rPr>
          <w:rFonts w:ascii="Arial" w:hAnsi="Arial" w:cs="Arial"/>
        </w:rPr>
      </w:pPr>
    </w:p>
    <w:p w14:paraId="4A804EDC" w14:textId="77777777" w:rsidR="007D1F56" w:rsidRDefault="007D1F56" w:rsidP="007D1F56">
      <w:pPr>
        <w:pStyle w:val="NoSpacing"/>
        <w:jc w:val="both"/>
        <w:rPr>
          <w:rFonts w:ascii="Arial" w:hAnsi="Arial" w:cs="Arial"/>
        </w:rPr>
      </w:pPr>
      <w:r>
        <w:rPr>
          <w:rFonts w:ascii="Arial" w:hAnsi="Arial" w:cs="Arial"/>
        </w:rPr>
        <w:t xml:space="preserve">Thank you for all your previous financial support to those of you who, after prayerful consideration, have had to reduce or stop giving in response to your changed financial circumstances. </w:t>
      </w:r>
    </w:p>
    <w:p w14:paraId="375E395F" w14:textId="77777777" w:rsidR="007D1F56" w:rsidRDefault="007D1F56" w:rsidP="007D1F56">
      <w:pPr>
        <w:pStyle w:val="NoSpacing"/>
        <w:jc w:val="both"/>
        <w:rPr>
          <w:rFonts w:ascii="Arial" w:hAnsi="Arial" w:cs="Arial"/>
        </w:rPr>
      </w:pPr>
    </w:p>
    <w:p w14:paraId="34CBB71F" w14:textId="77777777" w:rsidR="007D1F56" w:rsidRDefault="007D1F56" w:rsidP="007D1F56">
      <w:pPr>
        <w:pStyle w:val="NoSpacing"/>
        <w:jc w:val="both"/>
        <w:rPr>
          <w:rFonts w:ascii="Arial" w:hAnsi="Arial" w:cs="Arial"/>
        </w:rPr>
      </w:pPr>
      <w:r>
        <w:rPr>
          <w:rFonts w:ascii="Arial" w:hAnsi="Arial" w:cs="Arial"/>
        </w:rPr>
        <w:t>Thank you for the pledges your congregation has made about contributing to the M&amp;M fund during 2021 even though you were by then aware of the impact the pandemic was having on your local congregation’s finances.</w:t>
      </w:r>
    </w:p>
    <w:p w14:paraId="063CF04A" w14:textId="77777777" w:rsidR="007D1F56" w:rsidRDefault="007D1F56" w:rsidP="007D1F56">
      <w:pPr>
        <w:pStyle w:val="NoSpacing"/>
        <w:jc w:val="both"/>
        <w:rPr>
          <w:rFonts w:ascii="Arial" w:hAnsi="Arial" w:cs="Arial"/>
        </w:rPr>
      </w:pPr>
    </w:p>
    <w:p w14:paraId="6ADAFA0E" w14:textId="77777777" w:rsidR="007D1F56" w:rsidRDefault="007D1F56" w:rsidP="007D1F56">
      <w:pPr>
        <w:pStyle w:val="NoSpacing"/>
        <w:jc w:val="both"/>
        <w:rPr>
          <w:rFonts w:ascii="Arial" w:hAnsi="Arial" w:cs="Arial"/>
        </w:rPr>
      </w:pPr>
      <w:r>
        <w:rPr>
          <w:rFonts w:ascii="Arial" w:hAnsi="Arial" w:cs="Arial"/>
        </w:rPr>
        <w:t>Thank you in anticipation for what you agree to offer to the M&amp;M fund during 2022 to enable the denomination to deliver ministry, education and learning, children’s work and mission activity on God’s (and your) behalf.</w:t>
      </w:r>
    </w:p>
    <w:p w14:paraId="6DB7ED9C" w14:textId="77777777" w:rsidR="007D1F56" w:rsidRDefault="007D1F56" w:rsidP="007D1F56">
      <w:pPr>
        <w:pStyle w:val="NoSpacing"/>
        <w:jc w:val="both"/>
        <w:rPr>
          <w:rFonts w:ascii="Arial" w:hAnsi="Arial" w:cs="Arial"/>
        </w:rPr>
      </w:pPr>
    </w:p>
    <w:p w14:paraId="442363B2" w14:textId="77777777" w:rsidR="007D1F56" w:rsidRDefault="007D1F56" w:rsidP="007D1F56">
      <w:pPr>
        <w:pStyle w:val="NoSpacing"/>
        <w:jc w:val="both"/>
        <w:rPr>
          <w:rFonts w:ascii="Arial" w:hAnsi="Arial" w:cs="Arial"/>
        </w:rPr>
      </w:pPr>
      <w:r>
        <w:rPr>
          <w:rFonts w:ascii="Arial" w:hAnsi="Arial" w:cs="Arial"/>
        </w:rPr>
        <w:t xml:space="preserve">We are aware that synods have played a significant part in encouraging and supporting many congregations with their contributions to the M&amp;M fund. We have separately written to Synod Treasurers to express our thanks to them and their colleagues too.  </w:t>
      </w:r>
    </w:p>
    <w:p w14:paraId="1CB47E68" w14:textId="77777777" w:rsidR="007D1F56" w:rsidRDefault="007D1F56" w:rsidP="007D1F56">
      <w:pPr>
        <w:pStyle w:val="NoSpacing"/>
        <w:jc w:val="both"/>
        <w:rPr>
          <w:rFonts w:ascii="Arial" w:hAnsi="Arial" w:cs="Arial"/>
        </w:rPr>
      </w:pPr>
    </w:p>
    <w:p w14:paraId="53620DFB" w14:textId="77777777" w:rsidR="007D1F56" w:rsidRDefault="007D1F56" w:rsidP="007D1F56">
      <w:pPr>
        <w:pStyle w:val="NoSpacing"/>
        <w:rPr>
          <w:rFonts w:ascii="Arial" w:hAnsi="Arial" w:cs="Arial"/>
        </w:rPr>
      </w:pPr>
      <w:r>
        <w:rPr>
          <w:rFonts w:ascii="Arial" w:hAnsi="Arial" w:cs="Arial"/>
        </w:rPr>
        <w:t>Of course, our giving for God’s work</w:t>
      </w:r>
      <w:r w:rsidRPr="00703ABA">
        <w:rPr>
          <w:rFonts w:ascii="Arial" w:hAnsi="Arial" w:cs="Arial"/>
        </w:rPr>
        <w:t xml:space="preserve"> is </w:t>
      </w:r>
      <w:r>
        <w:rPr>
          <w:rFonts w:ascii="Arial" w:hAnsi="Arial" w:cs="Arial"/>
        </w:rPr>
        <w:t>in</w:t>
      </w:r>
      <w:r w:rsidRPr="00703ABA">
        <w:rPr>
          <w:rFonts w:ascii="Arial" w:hAnsi="Arial" w:cs="Arial"/>
        </w:rPr>
        <w:t xml:space="preserve"> response to the amazing generosity and love of God which we see in Jesus.    N</w:t>
      </w:r>
      <w:r>
        <w:rPr>
          <w:rFonts w:ascii="Arial" w:hAnsi="Arial" w:cs="Arial"/>
        </w:rPr>
        <w:t>one</w:t>
      </w:r>
      <w:r w:rsidRPr="00703ABA">
        <w:rPr>
          <w:rFonts w:ascii="Arial" w:hAnsi="Arial" w:cs="Arial"/>
        </w:rPr>
        <w:t xml:space="preserve">theless, it is important for </w:t>
      </w:r>
      <w:r>
        <w:rPr>
          <w:rFonts w:ascii="Arial" w:hAnsi="Arial" w:cs="Arial"/>
        </w:rPr>
        <w:t>us to thank every one of you for what you do for God, your congregation and its and our denominational finances</w:t>
      </w:r>
      <w:r w:rsidRPr="00703ABA">
        <w:rPr>
          <w:rFonts w:ascii="Arial" w:hAnsi="Arial" w:cs="Arial"/>
        </w:rPr>
        <w:t>.</w:t>
      </w:r>
    </w:p>
    <w:p w14:paraId="73BF4AD8" w14:textId="77777777" w:rsidR="007D1F56" w:rsidRDefault="007D1F56" w:rsidP="007D1F56">
      <w:pPr>
        <w:pStyle w:val="NoSpacing"/>
        <w:rPr>
          <w:rFonts w:ascii="Arial" w:hAnsi="Arial" w:cs="Arial"/>
        </w:rPr>
      </w:pPr>
    </w:p>
    <w:p w14:paraId="0CA7398E" w14:textId="77777777" w:rsidR="007D1F56" w:rsidRPr="00703ABA" w:rsidRDefault="007D1F56" w:rsidP="007D1F56">
      <w:pPr>
        <w:pStyle w:val="NoSpacing"/>
        <w:rPr>
          <w:rFonts w:ascii="Arial" w:hAnsi="Arial" w:cs="Arial"/>
          <w:b/>
          <w:bCs/>
        </w:rPr>
      </w:pPr>
      <w:r>
        <w:rPr>
          <w:rFonts w:ascii="Arial" w:hAnsi="Arial" w:cs="Arial"/>
          <w:b/>
          <w:bCs/>
        </w:rPr>
        <w:t>Thank you!</w:t>
      </w:r>
    </w:p>
    <w:p w14:paraId="0657C472" w14:textId="77777777" w:rsidR="007D1F56" w:rsidRPr="00703ABA" w:rsidRDefault="007D1F56" w:rsidP="007D1F56">
      <w:pPr>
        <w:pStyle w:val="NoSpacing"/>
        <w:rPr>
          <w:rFonts w:ascii="Arial" w:hAnsi="Arial" w:cs="Arial"/>
        </w:rPr>
      </w:pPr>
    </w:p>
    <w:p w14:paraId="7018044E" w14:textId="77777777" w:rsidR="007D1F56" w:rsidRPr="00703ABA" w:rsidRDefault="007D1F56" w:rsidP="007D1F56">
      <w:pPr>
        <w:pStyle w:val="NoSpacing"/>
        <w:rPr>
          <w:rFonts w:ascii="Arial" w:hAnsi="Arial" w:cs="Arial"/>
        </w:rPr>
      </w:pPr>
      <w:r w:rsidRPr="00703ABA">
        <w:rPr>
          <w:rFonts w:ascii="Arial" w:hAnsi="Arial" w:cs="Arial"/>
        </w:rPr>
        <w:t>If you have any questions or comments arising from this letter</w:t>
      </w:r>
      <w:r>
        <w:rPr>
          <w:rFonts w:ascii="Arial" w:hAnsi="Arial" w:cs="Arial"/>
        </w:rPr>
        <w:t>,</w:t>
      </w:r>
      <w:r w:rsidRPr="00703ABA">
        <w:rPr>
          <w:rFonts w:ascii="Arial" w:hAnsi="Arial" w:cs="Arial"/>
        </w:rPr>
        <w:t xml:space="preserve"> please speak to your church treasurer who has been provided with more detailed information.  If they are not able to help directly then they can get in touch with the finance team at Church House.</w:t>
      </w:r>
    </w:p>
    <w:p w14:paraId="646A1BB2" w14:textId="77777777" w:rsidR="007D1F56" w:rsidRPr="00703ABA" w:rsidRDefault="007D1F56" w:rsidP="007D1F56">
      <w:pPr>
        <w:pStyle w:val="NoSpacing"/>
        <w:rPr>
          <w:rFonts w:ascii="Arial" w:hAnsi="Arial" w:cs="Arial"/>
        </w:rPr>
      </w:pPr>
    </w:p>
    <w:p w14:paraId="55B56324" w14:textId="77777777" w:rsidR="007D1F56" w:rsidRDefault="007D1F56" w:rsidP="007D1F56">
      <w:pPr>
        <w:pStyle w:val="NoSpacing"/>
        <w:rPr>
          <w:rFonts w:ascii="Arial" w:hAnsi="Arial" w:cs="Arial"/>
        </w:rPr>
      </w:pPr>
      <w:r w:rsidRPr="00703ABA">
        <w:rPr>
          <w:rFonts w:ascii="Arial" w:hAnsi="Arial" w:cs="Arial"/>
        </w:rPr>
        <w:t xml:space="preserve">Yours in Christ, </w:t>
      </w:r>
    </w:p>
    <w:p w14:paraId="2AA93000" w14:textId="77777777" w:rsidR="007D1F56" w:rsidRDefault="007D1F56" w:rsidP="007D1F56">
      <w:pPr>
        <w:pStyle w:val="NoSpacing"/>
        <w:rPr>
          <w:rFonts w:ascii="Arial" w:hAnsi="Arial" w:cs="Arial"/>
        </w:rPr>
      </w:pPr>
    </w:p>
    <w:p w14:paraId="37A33443" w14:textId="77777777" w:rsidR="007D1F56" w:rsidRDefault="007D1F56" w:rsidP="007D1F56">
      <w:pPr>
        <w:pStyle w:val="NoSpacing"/>
        <w:rPr>
          <w:rFonts w:ascii="Arial" w:hAnsi="Arial" w:cs="Arial"/>
        </w:rPr>
      </w:pPr>
    </w:p>
    <w:p w14:paraId="0B18B407" w14:textId="77777777" w:rsidR="007D1F56" w:rsidRDefault="007D1F56" w:rsidP="007D1F56">
      <w:pPr>
        <w:pStyle w:val="NoSpacing"/>
        <w:rPr>
          <w:rFonts w:ascii="Arial" w:hAnsi="Arial" w:cs="Arial"/>
        </w:rPr>
      </w:pPr>
    </w:p>
    <w:p w14:paraId="4DBF212C" w14:textId="77777777" w:rsidR="007D1F56" w:rsidRDefault="007D1F56" w:rsidP="007D1F56">
      <w:pPr>
        <w:pStyle w:val="NoSpacing"/>
        <w:rPr>
          <w:rFonts w:ascii="Arial" w:hAnsi="Arial" w:cs="Arial"/>
          <w:b/>
          <w:bCs/>
        </w:rPr>
      </w:pPr>
      <w:r>
        <w:rPr>
          <w:rFonts w:ascii="Arial" w:hAnsi="Arial" w:cs="Arial"/>
          <w:b/>
          <w:bCs/>
        </w:rPr>
        <w:t>Ian Hardie (Treasurer) and John Piper (Deputy Treasurer)</w:t>
      </w:r>
    </w:p>
    <w:p w14:paraId="38686A67" w14:textId="77777777" w:rsidR="007D1F56" w:rsidRPr="00703ABA" w:rsidRDefault="007D1F56" w:rsidP="007D1F56">
      <w:pPr>
        <w:pStyle w:val="NoSpacing"/>
        <w:numPr>
          <w:ilvl w:val="0"/>
          <w:numId w:val="5"/>
        </w:numPr>
        <w:overflowPunct/>
        <w:autoSpaceDE/>
        <w:autoSpaceDN/>
        <w:adjustRightInd/>
        <w:textAlignment w:val="auto"/>
        <w:rPr>
          <w:rFonts w:ascii="Arial" w:hAnsi="Arial" w:cs="Arial"/>
          <w:b/>
          <w:bCs/>
        </w:rPr>
      </w:pPr>
      <w:r>
        <w:rPr>
          <w:rFonts w:ascii="Arial" w:hAnsi="Arial" w:cs="Arial"/>
          <w:b/>
          <w:bCs/>
        </w:rPr>
        <w:t>On behalf of the whole United Reformed Church Finance Committee</w:t>
      </w:r>
    </w:p>
    <w:p w14:paraId="18C6CDF5" w14:textId="77777777" w:rsidR="007D1F56" w:rsidRDefault="007D1F56" w:rsidP="007D1F56">
      <w:pPr>
        <w:pStyle w:val="NoSpacing"/>
        <w:jc w:val="both"/>
        <w:rPr>
          <w:rFonts w:ascii="Arial" w:hAnsi="Arial" w:cs="Arial"/>
        </w:rPr>
      </w:pPr>
    </w:p>
    <w:p w14:paraId="1DD7EFFF" w14:textId="77777777" w:rsidR="007D1F56" w:rsidRPr="00337195" w:rsidRDefault="007D1F56" w:rsidP="007D1F56">
      <w:pPr>
        <w:pStyle w:val="NoSpacing"/>
        <w:jc w:val="both"/>
        <w:rPr>
          <w:rFonts w:ascii="Arial" w:hAnsi="Arial" w:cs="Arial"/>
        </w:rPr>
      </w:pPr>
    </w:p>
    <w:p w14:paraId="0CC8EAF7" w14:textId="38E4A2C5" w:rsidR="00C9437C" w:rsidRPr="00193D6C" w:rsidRDefault="00C9437C" w:rsidP="007D1F56">
      <w:pPr>
        <w:rPr>
          <w:sz w:val="24"/>
          <w:szCs w:val="22"/>
        </w:rPr>
      </w:pPr>
    </w:p>
    <w:sectPr w:rsidR="00C9437C" w:rsidRPr="00193D6C" w:rsidSect="009D2CB4">
      <w:footerReference w:type="default" r:id="rId8"/>
      <w:headerReference w:type="first" r:id="rId9"/>
      <w:footerReference w:type="first" r:id="rId10"/>
      <w:pgSz w:w="11906" w:h="16838" w:code="9"/>
      <w:pgMar w:top="1077" w:right="907" w:bottom="1077" w:left="907"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76BB2" w14:textId="77777777" w:rsidR="0009726E" w:rsidRDefault="0009726E" w:rsidP="004603AE">
      <w:r>
        <w:separator/>
      </w:r>
    </w:p>
  </w:endnote>
  <w:endnote w:type="continuationSeparator" w:id="0">
    <w:p w14:paraId="56B6B539" w14:textId="77777777" w:rsidR="0009726E" w:rsidRDefault="0009726E"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60A299B-EC1C-42B5-9303-A38732A8A7EE}"/>
    <w:embedBold r:id="rId2" w:fontKey="{5C9D6CD1-9D32-46CB-B2ED-74F622BFAA36}"/>
    <w:embedItalic r:id="rId3" w:fontKey="{8B8AD2F9-D1B0-4CCD-A4D1-3CE67D153E7F}"/>
    <w:embedBoldItalic r:id="rId4" w:fontKey="{AAFFFA9E-905C-4BF5-8B77-A84155A0B7D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48E67" w14:textId="77777777" w:rsidR="0009726E" w:rsidRPr="00DB2D3E" w:rsidRDefault="0009726E" w:rsidP="00DD3165">
    <w:pPr>
      <w:pStyle w:val="bottomFooter"/>
    </w:pPr>
    <w:r w:rsidRPr="00DB2D3E">
      <w:t xml:space="preserve"> </w:t>
    </w:r>
    <w:r>
      <w:t>p</w:t>
    </w:r>
    <w:r w:rsidRPr="00DB2D3E">
      <w:t xml:space="preserve">age </w:t>
    </w:r>
    <w:r>
      <w:fldChar w:fldCharType="begin"/>
    </w:r>
    <w:r>
      <w:instrText xml:space="preserve"> PAGE </w:instrText>
    </w:r>
    <w:r>
      <w:fldChar w:fldCharType="separate"/>
    </w:r>
    <w:r>
      <w:rPr>
        <w:noProof/>
      </w:rPr>
      <w:t>2</w:t>
    </w:r>
    <w:r>
      <w:rPr>
        <w:noProof/>
      </w:rPr>
      <w:fldChar w:fldCharType="end"/>
    </w:r>
    <w:r w:rsidRPr="00DB2D3E">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p w14:paraId="2977C901" w14:textId="77777777" w:rsidR="0009726E" w:rsidRDefault="0009726E" w:rsidP="0046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942F9" w14:textId="77777777" w:rsidR="0009726E" w:rsidRDefault="0009726E">
    <w:pPr>
      <w:pStyle w:val="Footer"/>
    </w:pPr>
    <w:r>
      <w:rPr>
        <w:noProof/>
        <w:lang w:val="en-US"/>
      </w:rPr>
      <mc:AlternateContent>
        <mc:Choice Requires="wps">
          <w:drawing>
            <wp:anchor distT="0" distB="0" distL="114300" distR="114300" simplePos="0" relativeHeight="251662336" behindDoc="0" locked="0" layoutInCell="1" allowOverlap="1" wp14:anchorId="32EFFFCD" wp14:editId="3C3523C7">
              <wp:simplePos x="0" y="0"/>
              <wp:positionH relativeFrom="column">
                <wp:posOffset>-13970</wp:posOffset>
              </wp:positionH>
              <wp:positionV relativeFrom="paragraph">
                <wp:posOffset>-480695</wp:posOffset>
              </wp:positionV>
              <wp:extent cx="6510020" cy="247650"/>
              <wp:effectExtent l="0" t="1905" r="6350" b="4445"/>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0B8D1D" w14:textId="77777777" w:rsidR="0009726E" w:rsidRPr="001F68FA" w:rsidRDefault="0009726E"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0E314191" w14:textId="77777777" w:rsidR="0009726E" w:rsidRDefault="0009726E" w:rsidP="003E34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EFFFCD" id="_x0000_t202" coordsize="21600,21600" o:spt="202" path="m,l,21600r21600,l21600,xe">
              <v:stroke joinstyle="miter"/>
              <v:path gradientshapeok="t" o:connecttype="rect"/>
            </v:shapetype>
            <v:shape id="Text Box 9" o:spid="_x0000_s1027" type="#_x0000_t202" style="position:absolute;margin-left:-1.1pt;margin-top:-37.85pt;width:512.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" filled="f" stroked="f">
              <v:textbox>
                <w:txbxContent>
                  <w:p w14:paraId="180B8D1D" w14:textId="77777777" w:rsidR="0009726E" w:rsidRPr="001F68FA" w:rsidRDefault="0009726E"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0E314191" w14:textId="77777777" w:rsidR="0009726E" w:rsidRDefault="0009726E" w:rsidP="003E34E2"/>
                </w:txbxContent>
              </v:textbox>
              <w10:wrap type="through"/>
            </v:shape>
          </w:pict>
        </mc:Fallback>
      </mc:AlternateContent>
    </w:r>
    <w:r>
      <w:rPr>
        <w:noProof/>
        <w:lang w:val="en-US"/>
      </w:rPr>
      <mc:AlternateContent>
        <mc:Choice Requires="wps">
          <w:drawing>
            <wp:anchor distT="0" distB="0" distL="114300" distR="114300" simplePos="0" relativeHeight="251660288" behindDoc="0" locked="0" layoutInCell="1" allowOverlap="1" wp14:anchorId="5DAA6DFF" wp14:editId="6E4AAE45">
              <wp:simplePos x="0" y="0"/>
              <wp:positionH relativeFrom="column">
                <wp:posOffset>-118745</wp:posOffset>
              </wp:positionH>
              <wp:positionV relativeFrom="paragraph">
                <wp:posOffset>-385445</wp:posOffset>
              </wp:positionV>
              <wp:extent cx="6610350" cy="773430"/>
              <wp:effectExtent l="0"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734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B0F0"/>
                            </a:solidFill>
                            <a:miter lim="800000"/>
                            <a:headEnd/>
                            <a:tailEnd/>
                          </a14:hiddenLine>
                        </a:ext>
                      </a:extLst>
                    </wps:spPr>
                    <wps:txbx>
                      <w:txbxContent>
                        <w:p w14:paraId="160CEC43" w14:textId="77777777" w:rsidR="0009726E" w:rsidRDefault="0009726E" w:rsidP="009723D2">
                          <w:pPr>
                            <w:rPr>
                              <w:lang w:eastAsia="en-GB"/>
                            </w:rPr>
                          </w:pPr>
                        </w:p>
                        <w:p w14:paraId="08D08356" w14:textId="77777777" w:rsidR="0009726E" w:rsidRDefault="0009726E" w:rsidP="007A1D04">
                          <w:pPr>
                            <w:tabs>
                              <w:tab w:val="center" w:pos="3402"/>
                              <w:tab w:val="center" w:pos="6237"/>
                              <w:tab w:val="right" w:pos="10093"/>
                            </w:tabs>
                            <w:ind w:left="720" w:hanging="720"/>
                            <w:rPr>
                              <w:lang w:eastAsia="en-GB"/>
                            </w:rPr>
                          </w:pPr>
                          <w:r>
                            <w:rPr>
                              <w:b/>
                              <w:lang w:eastAsia="en-GB"/>
                            </w:rPr>
                            <w:t>Chief Finance Officer</w:t>
                          </w:r>
                          <w:r w:rsidRPr="00432662">
                            <w:rPr>
                              <w:b/>
                              <w:lang w:eastAsia="en-GB"/>
                            </w:rPr>
                            <w:t>:</w:t>
                          </w:r>
                          <w:r w:rsidRPr="008B7DDE">
                            <w:rPr>
                              <w:lang w:eastAsia="en-GB"/>
                            </w:rPr>
                            <w:t xml:space="preserve"> </w:t>
                          </w:r>
                          <w:r>
                            <w:rPr>
                              <w:lang w:eastAsia="en-GB"/>
                            </w:rPr>
                            <w:t xml:space="preserve">John Samson </w:t>
                          </w:r>
                          <w:r>
                            <w:rPr>
                              <w:lang w:eastAsia="en-GB"/>
                            </w:rPr>
                            <w:tab/>
                          </w:r>
                          <w:r>
                            <w:rPr>
                              <w:lang w:eastAsia="en-GB"/>
                            </w:rPr>
                            <w:tab/>
                          </w:r>
                          <w:r>
                            <w:rPr>
                              <w:lang w:eastAsia="en-GB"/>
                            </w:rPr>
                            <w:tab/>
                            <w:t>020 7916 8641</w:t>
                          </w:r>
                        </w:p>
                        <w:p w14:paraId="424B282C" w14:textId="77777777" w:rsidR="0009726E" w:rsidRPr="009723D2" w:rsidRDefault="0009726E" w:rsidP="007A1D04">
                          <w:pPr>
                            <w:tabs>
                              <w:tab w:val="center" w:pos="3402"/>
                              <w:tab w:val="center" w:pos="6237"/>
                              <w:tab w:val="right" w:pos="10093"/>
                            </w:tabs>
                            <w:ind w:left="720" w:hanging="720"/>
                          </w:pPr>
                          <w:proofErr w:type="gramStart"/>
                          <w:r>
                            <w:t>john.samson</w:t>
                          </w:r>
                          <w:proofErr w:type="gramEnd"/>
                          <w:hyperlink r:id="rId1" w:history="1">
                            <w:r w:rsidRPr="00A35F19">
                              <w:rPr>
                                <w:rStyle w:val="Hyperlink"/>
                                <w:color w:val="auto"/>
                                <w:u w:val="none"/>
                                <w:lang w:eastAsia="en-GB"/>
                              </w:rPr>
                              <w:t>@urc.org.uk</w:t>
                            </w:r>
                          </w:hyperlink>
                          <w:r>
                            <w:rPr>
                              <w:lang w:eastAsia="en-GB"/>
                            </w:rPr>
                            <w:tab/>
                          </w:r>
                          <w:r>
                            <w:rPr>
                              <w:lang w:eastAsia="en-GB"/>
                            </w:rPr>
                            <w:tab/>
                          </w:r>
                          <w:r>
                            <w:rPr>
                              <w:lang w:eastAsia="en-GB"/>
                            </w:rPr>
                            <w:tab/>
                            <w:t xml:space="preserve">    </w:t>
                          </w:r>
                          <w:r w:rsidRPr="00E157D6">
                            <w:rPr>
                              <w:szCs w:val="22"/>
                              <w:lang w:eastAsia="en-GB"/>
                            </w:rPr>
                            <w:t>www.urc.org.uk</w:t>
                          </w:r>
                        </w:p>
                        <w:p w14:paraId="58510716" w14:textId="77777777" w:rsidR="0009726E" w:rsidRPr="009723D2" w:rsidRDefault="0009726E" w:rsidP="007A1D04">
                          <w:pPr>
                            <w:tabs>
                              <w:tab w:val="center" w:pos="5103"/>
                              <w:tab w:val="right" w:pos="10093"/>
                            </w:tabs>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AA6DFF" id="Text Box 7" o:spid="_x0000_s1028" type="#_x0000_t202" style="position:absolute;margin-left:-9.35pt;margin-top:-30.35pt;width:520.5pt;height:60.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" stroked="f">
              <v:textbox style="mso-fit-shape-to-text:t">
                <w:txbxContent>
                  <w:p w14:paraId="160CEC43" w14:textId="77777777" w:rsidR="0009726E" w:rsidRDefault="0009726E" w:rsidP="009723D2">
                    <w:pPr>
                      <w:rPr>
                        <w:lang w:eastAsia="en-GB"/>
                      </w:rPr>
                    </w:pPr>
                  </w:p>
                  <w:p w14:paraId="08D08356" w14:textId="77777777" w:rsidR="0009726E" w:rsidRDefault="0009726E" w:rsidP="007A1D04">
                    <w:pPr>
                      <w:tabs>
                        <w:tab w:val="center" w:pos="3402"/>
                        <w:tab w:val="center" w:pos="6237"/>
                        <w:tab w:val="right" w:pos="10093"/>
                      </w:tabs>
                      <w:ind w:left="720" w:hanging="720"/>
                      <w:rPr>
                        <w:lang w:eastAsia="en-GB"/>
                      </w:rPr>
                    </w:pPr>
                    <w:r>
                      <w:rPr>
                        <w:b/>
                        <w:lang w:eastAsia="en-GB"/>
                      </w:rPr>
                      <w:t>Chief Finance Officer</w:t>
                    </w:r>
                    <w:r w:rsidRPr="00432662">
                      <w:rPr>
                        <w:b/>
                        <w:lang w:eastAsia="en-GB"/>
                      </w:rPr>
                      <w:t>:</w:t>
                    </w:r>
                    <w:r w:rsidRPr="008B7DDE">
                      <w:rPr>
                        <w:lang w:eastAsia="en-GB"/>
                      </w:rPr>
                      <w:t xml:space="preserve"> </w:t>
                    </w:r>
                    <w:r>
                      <w:rPr>
                        <w:lang w:eastAsia="en-GB"/>
                      </w:rPr>
                      <w:t xml:space="preserve">John Samson </w:t>
                    </w:r>
                    <w:r>
                      <w:rPr>
                        <w:lang w:eastAsia="en-GB"/>
                      </w:rPr>
                      <w:tab/>
                    </w:r>
                    <w:r>
                      <w:rPr>
                        <w:lang w:eastAsia="en-GB"/>
                      </w:rPr>
                      <w:tab/>
                    </w:r>
                    <w:r>
                      <w:rPr>
                        <w:lang w:eastAsia="en-GB"/>
                      </w:rPr>
                      <w:tab/>
                      <w:t>020 7916 8641</w:t>
                    </w:r>
                  </w:p>
                  <w:p w14:paraId="424B282C" w14:textId="77777777" w:rsidR="0009726E" w:rsidRPr="009723D2" w:rsidRDefault="0009726E" w:rsidP="007A1D04">
                    <w:pPr>
                      <w:tabs>
                        <w:tab w:val="center" w:pos="3402"/>
                        <w:tab w:val="center" w:pos="6237"/>
                        <w:tab w:val="right" w:pos="10093"/>
                      </w:tabs>
                      <w:ind w:left="720" w:hanging="720"/>
                    </w:pPr>
                    <w:proofErr w:type="gramStart"/>
                    <w:r>
                      <w:t>john.samson</w:t>
                    </w:r>
                    <w:proofErr w:type="gramEnd"/>
                    <w:hyperlink r:id="rId2" w:history="1">
                      <w:r w:rsidRPr="00A35F19">
                        <w:rPr>
                          <w:rStyle w:val="Hyperlink"/>
                          <w:color w:val="auto"/>
                          <w:u w:val="none"/>
                          <w:lang w:eastAsia="en-GB"/>
                        </w:rPr>
                        <w:t>@urc.org.uk</w:t>
                      </w:r>
                    </w:hyperlink>
                    <w:r>
                      <w:rPr>
                        <w:lang w:eastAsia="en-GB"/>
                      </w:rPr>
                      <w:tab/>
                    </w:r>
                    <w:r>
                      <w:rPr>
                        <w:lang w:eastAsia="en-GB"/>
                      </w:rPr>
                      <w:tab/>
                    </w:r>
                    <w:r>
                      <w:rPr>
                        <w:lang w:eastAsia="en-GB"/>
                      </w:rPr>
                      <w:tab/>
                      <w:t xml:space="preserve">    </w:t>
                    </w:r>
                    <w:r w:rsidRPr="00E157D6">
                      <w:rPr>
                        <w:szCs w:val="22"/>
                        <w:lang w:eastAsia="en-GB"/>
                      </w:rPr>
                      <w:t>www.urc.org.uk</w:t>
                    </w:r>
                  </w:p>
                  <w:p w14:paraId="58510716" w14:textId="77777777" w:rsidR="0009726E" w:rsidRPr="009723D2" w:rsidRDefault="0009726E" w:rsidP="007A1D04">
                    <w:pPr>
                      <w:tabs>
                        <w:tab w:val="center" w:pos="5103"/>
                        <w:tab w:val="right" w:pos="10093"/>
                      </w:tabs>
                    </w:pP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420C76B7" wp14:editId="733328D0">
              <wp:simplePos x="0" y="0"/>
              <wp:positionH relativeFrom="column">
                <wp:posOffset>-13970</wp:posOffset>
              </wp:positionH>
              <wp:positionV relativeFrom="paragraph">
                <wp:posOffset>-233045</wp:posOffset>
              </wp:positionV>
              <wp:extent cx="6414770" cy="0"/>
              <wp:effectExtent l="11430" t="8255" r="25400" b="2984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12700">
                        <a:solidFill>
                          <a:srgbClr val="00B0F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5AEF0" id="_x0000_t32" coordsize="21600,21600" o:spt="32" o:oned="t" path="m,l21600,21600e" filled="f">
              <v:path arrowok="t" fillok="f" o:connecttype="none"/>
              <o:lock v:ext="edit" shapetype="t"/>
            </v:shapetype>
            <v:shape id="AutoShape 8" o:spid="_x0000_s1026" type="#_x0000_t32" style="position:absolute;margin-left:-1.1pt;margin-top:-18.35pt;width:50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" strokecolor="#00b0f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215BB" w14:textId="77777777" w:rsidR="0009726E" w:rsidRDefault="0009726E" w:rsidP="004603AE">
      <w:r>
        <w:separator/>
      </w:r>
    </w:p>
  </w:footnote>
  <w:footnote w:type="continuationSeparator" w:id="0">
    <w:p w14:paraId="7E1D18AB" w14:textId="77777777" w:rsidR="0009726E" w:rsidRDefault="0009726E"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3B82B" w14:textId="77777777" w:rsidR="0009726E" w:rsidRPr="0098700E" w:rsidRDefault="0009726E" w:rsidP="009137A0">
    <w:pPr>
      <w:pStyle w:val="WhiteoutHeadertext"/>
      <w:tabs>
        <w:tab w:val="left" w:pos="7950"/>
      </w:tabs>
    </w:pPr>
    <w:r>
      <w:rPr>
        <w:lang w:val="en-US" w:eastAsia="en-US"/>
      </w:rPr>
      <mc:AlternateContent>
        <mc:Choice Requires="wps">
          <w:drawing>
            <wp:anchor distT="0" distB="0" distL="114300" distR="114300" simplePos="0" relativeHeight="251657728" behindDoc="1" locked="0" layoutInCell="1" allowOverlap="1" wp14:anchorId="30452688" wp14:editId="67E40DBD">
              <wp:simplePos x="0" y="0"/>
              <wp:positionH relativeFrom="column">
                <wp:posOffset>-600075</wp:posOffset>
              </wp:positionH>
              <wp:positionV relativeFrom="page">
                <wp:posOffset>-53975</wp:posOffset>
              </wp:positionV>
              <wp:extent cx="7670800" cy="1721485"/>
              <wp:effectExtent l="0" t="0" r="3175"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17214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B1A7B4" w14:textId="77777777" w:rsidR="0009726E" w:rsidRDefault="0009726E">
                          <w:r>
                            <w:rPr>
                              <w:noProof/>
                              <w:lang w:val="en-US"/>
                            </w:rPr>
                            <w:drawing>
                              <wp:inline distT="0" distB="0" distL="0" distR="0" wp14:anchorId="679B689C" wp14:editId="50091145">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1">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0452688" id="_x0000_t202" coordsize="21600,21600" o:spt="202" path="m,l,21600r21600,l21600,xe">
              <v:stroke joinstyle="miter"/>
              <v:path gradientshapeok="t" o:connecttype="rect"/>
            </v:shapetype>
            <v:shape id="Text Box 5" o:spid="_x0000_s1026" type="#_x0000_t202" style="position:absolute;margin-left:-47.25pt;margin-top:-4.25pt;width:604pt;height:13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" stroked="f">
              <v:textbox style="mso-fit-shape-to-text:t" inset="6.75pt,3.75pt,6.75pt,3.75pt">
                <w:txbxContent>
                  <w:p w14:paraId="0CB1A7B4" w14:textId="77777777" w:rsidR="0009726E" w:rsidRDefault="0009726E">
                    <w:r>
                      <w:rPr>
                        <w:noProof/>
                        <w:lang w:val="en-US"/>
                      </w:rPr>
                      <w:drawing>
                        <wp:inline distT="0" distB="0" distL="0" distR="0" wp14:anchorId="679B689C" wp14:editId="50091145">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1">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v:textbox>
              <w10:wrap anchory="page"/>
            </v:shape>
          </w:pict>
        </mc:Fallback>
      </mc:AlternateContent>
    </w:r>
    <w:r>
      <w:tab/>
    </w:r>
  </w:p>
  <w:p w14:paraId="13CD1BAC" w14:textId="77777777" w:rsidR="0009726E" w:rsidRDefault="0009726E" w:rsidP="00E92F78">
    <w:pPr>
      <w:pStyle w:val="WhiteoutHeadertext"/>
      <w:tabs>
        <w:tab w:val="left" w:pos="1530"/>
      </w:tabs>
    </w:pPr>
    <w:r>
      <w:tab/>
    </w:r>
  </w:p>
  <w:p w14:paraId="3EAB44FD" w14:textId="77777777" w:rsidR="0009726E" w:rsidRDefault="0009726E" w:rsidP="004603AE">
    <w:pPr>
      <w:pStyle w:val="WhiteoutHeadertext"/>
    </w:pPr>
  </w:p>
  <w:p w14:paraId="4B827DE5" w14:textId="77777777" w:rsidR="0009726E" w:rsidRDefault="0009726E" w:rsidP="00E157D6">
    <w:pPr>
      <w:pStyle w:val="WhiteoutHeadertext"/>
      <w:tabs>
        <w:tab w:val="left" w:pos="8790"/>
      </w:tabs>
    </w:pPr>
    <w:r>
      <w:tab/>
    </w:r>
  </w:p>
  <w:p w14:paraId="682487D1" w14:textId="77777777" w:rsidR="0009726E" w:rsidRDefault="0009726E" w:rsidP="004603AE">
    <w:pPr>
      <w:pStyle w:val="Whiteout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E4B5C"/>
    <w:multiLevelType w:val="hybridMultilevel"/>
    <w:tmpl w:val="8760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E7269E"/>
    <w:multiLevelType w:val="hybridMultilevel"/>
    <w:tmpl w:val="39284634"/>
    <w:lvl w:ilvl="0" w:tplc="9D149742">
      <w:start w:val="9"/>
      <w:numFmt w:val="bullet"/>
      <w:lvlText w:val="-"/>
      <w:lvlJc w:val="left"/>
      <w:pPr>
        <w:ind w:left="6120" w:hanging="360"/>
      </w:pPr>
      <w:rPr>
        <w:rFonts w:ascii="Calibri" w:eastAsia="Times New Roman" w:hAnsi="Calibri" w:cs="Times New Roman"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4" w15:restartNumberingAfterBreak="0">
    <w:nsid w:val="72D76250"/>
    <w:multiLevelType w:val="hybridMultilevel"/>
    <w:tmpl w:val="4B10148A"/>
    <w:lvl w:ilvl="0" w:tplc="B652F8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3C1"/>
    <w:rsid w:val="00007488"/>
    <w:rsid w:val="000154EA"/>
    <w:rsid w:val="00037D27"/>
    <w:rsid w:val="00042016"/>
    <w:rsid w:val="000469D6"/>
    <w:rsid w:val="00052A30"/>
    <w:rsid w:val="0005613E"/>
    <w:rsid w:val="00057075"/>
    <w:rsid w:val="00067BA3"/>
    <w:rsid w:val="00077768"/>
    <w:rsid w:val="00082BF1"/>
    <w:rsid w:val="0009726E"/>
    <w:rsid w:val="000A5980"/>
    <w:rsid w:val="000D21CE"/>
    <w:rsid w:val="000E5E55"/>
    <w:rsid w:val="00103430"/>
    <w:rsid w:val="00117FCE"/>
    <w:rsid w:val="00137D52"/>
    <w:rsid w:val="00140757"/>
    <w:rsid w:val="00146091"/>
    <w:rsid w:val="001464ED"/>
    <w:rsid w:val="001504A4"/>
    <w:rsid w:val="00165337"/>
    <w:rsid w:val="00171D7C"/>
    <w:rsid w:val="001812DE"/>
    <w:rsid w:val="0018323A"/>
    <w:rsid w:val="0018718F"/>
    <w:rsid w:val="00193D6C"/>
    <w:rsid w:val="001F5382"/>
    <w:rsid w:val="001F7EAF"/>
    <w:rsid w:val="00213862"/>
    <w:rsid w:val="00237015"/>
    <w:rsid w:val="0023789A"/>
    <w:rsid w:val="002D3A4B"/>
    <w:rsid w:val="003071D7"/>
    <w:rsid w:val="003107DA"/>
    <w:rsid w:val="003338F9"/>
    <w:rsid w:val="003929D4"/>
    <w:rsid w:val="003A0F68"/>
    <w:rsid w:val="003C0AF4"/>
    <w:rsid w:val="003C162B"/>
    <w:rsid w:val="003E34E2"/>
    <w:rsid w:val="003E3FC2"/>
    <w:rsid w:val="004563A6"/>
    <w:rsid w:val="004603AE"/>
    <w:rsid w:val="0046221A"/>
    <w:rsid w:val="004633D9"/>
    <w:rsid w:val="004976EF"/>
    <w:rsid w:val="004A550B"/>
    <w:rsid w:val="00506CD1"/>
    <w:rsid w:val="00575155"/>
    <w:rsid w:val="0057590B"/>
    <w:rsid w:val="005A08C0"/>
    <w:rsid w:val="005A119B"/>
    <w:rsid w:val="005B6CAC"/>
    <w:rsid w:val="005D673C"/>
    <w:rsid w:val="005F4F09"/>
    <w:rsid w:val="00613C5E"/>
    <w:rsid w:val="00625C2E"/>
    <w:rsid w:val="00626FBD"/>
    <w:rsid w:val="0064374D"/>
    <w:rsid w:val="00660FCF"/>
    <w:rsid w:val="00661A13"/>
    <w:rsid w:val="00683650"/>
    <w:rsid w:val="00691597"/>
    <w:rsid w:val="006A0A3B"/>
    <w:rsid w:val="006C00B4"/>
    <w:rsid w:val="006F634F"/>
    <w:rsid w:val="00734DD4"/>
    <w:rsid w:val="0073682E"/>
    <w:rsid w:val="00736EDA"/>
    <w:rsid w:val="00756598"/>
    <w:rsid w:val="00762067"/>
    <w:rsid w:val="007708C8"/>
    <w:rsid w:val="007A1D04"/>
    <w:rsid w:val="007B08EE"/>
    <w:rsid w:val="007C1BD7"/>
    <w:rsid w:val="007C4B53"/>
    <w:rsid w:val="007D1F56"/>
    <w:rsid w:val="00825EF1"/>
    <w:rsid w:val="008305E7"/>
    <w:rsid w:val="008567B1"/>
    <w:rsid w:val="008569AF"/>
    <w:rsid w:val="0086787A"/>
    <w:rsid w:val="00882ACB"/>
    <w:rsid w:val="00890530"/>
    <w:rsid w:val="008E7A1B"/>
    <w:rsid w:val="008F3753"/>
    <w:rsid w:val="009137A0"/>
    <w:rsid w:val="00923CD9"/>
    <w:rsid w:val="00927384"/>
    <w:rsid w:val="0095192D"/>
    <w:rsid w:val="00965C9A"/>
    <w:rsid w:val="009723D2"/>
    <w:rsid w:val="0097652C"/>
    <w:rsid w:val="0098700E"/>
    <w:rsid w:val="009872D6"/>
    <w:rsid w:val="009914EE"/>
    <w:rsid w:val="009921A9"/>
    <w:rsid w:val="009D2CB4"/>
    <w:rsid w:val="009D469D"/>
    <w:rsid w:val="009E1137"/>
    <w:rsid w:val="009F26B1"/>
    <w:rsid w:val="009F56B0"/>
    <w:rsid w:val="00A1758A"/>
    <w:rsid w:val="00A33FCD"/>
    <w:rsid w:val="00A61F73"/>
    <w:rsid w:val="00A71073"/>
    <w:rsid w:val="00A73BE8"/>
    <w:rsid w:val="00A75151"/>
    <w:rsid w:val="00A8625E"/>
    <w:rsid w:val="00AA3D9E"/>
    <w:rsid w:val="00AA5121"/>
    <w:rsid w:val="00AB43C1"/>
    <w:rsid w:val="00AC3892"/>
    <w:rsid w:val="00AD05E2"/>
    <w:rsid w:val="00AD5125"/>
    <w:rsid w:val="00AD51F9"/>
    <w:rsid w:val="00AE1B26"/>
    <w:rsid w:val="00B5488E"/>
    <w:rsid w:val="00B81D85"/>
    <w:rsid w:val="00B85360"/>
    <w:rsid w:val="00B86462"/>
    <w:rsid w:val="00B93932"/>
    <w:rsid w:val="00C14F11"/>
    <w:rsid w:val="00C20664"/>
    <w:rsid w:val="00C30B36"/>
    <w:rsid w:val="00C577BB"/>
    <w:rsid w:val="00C668CD"/>
    <w:rsid w:val="00C66F95"/>
    <w:rsid w:val="00C766DB"/>
    <w:rsid w:val="00C77A2B"/>
    <w:rsid w:val="00C942CA"/>
    <w:rsid w:val="00C9437C"/>
    <w:rsid w:val="00C95CE7"/>
    <w:rsid w:val="00CD005E"/>
    <w:rsid w:val="00CE5A0E"/>
    <w:rsid w:val="00D0433B"/>
    <w:rsid w:val="00D05695"/>
    <w:rsid w:val="00D13FE2"/>
    <w:rsid w:val="00D169B4"/>
    <w:rsid w:val="00D37BB9"/>
    <w:rsid w:val="00D50D87"/>
    <w:rsid w:val="00D635F5"/>
    <w:rsid w:val="00D64E2C"/>
    <w:rsid w:val="00D756AE"/>
    <w:rsid w:val="00D876CB"/>
    <w:rsid w:val="00DA5F9A"/>
    <w:rsid w:val="00DB092A"/>
    <w:rsid w:val="00DB0E96"/>
    <w:rsid w:val="00DB2D3E"/>
    <w:rsid w:val="00DB549C"/>
    <w:rsid w:val="00DD3165"/>
    <w:rsid w:val="00DD33A7"/>
    <w:rsid w:val="00DD6CC6"/>
    <w:rsid w:val="00DE3D6E"/>
    <w:rsid w:val="00DF2039"/>
    <w:rsid w:val="00E157D6"/>
    <w:rsid w:val="00E2454E"/>
    <w:rsid w:val="00E317BC"/>
    <w:rsid w:val="00E44744"/>
    <w:rsid w:val="00E522D2"/>
    <w:rsid w:val="00E92F78"/>
    <w:rsid w:val="00E954E0"/>
    <w:rsid w:val="00EB117F"/>
    <w:rsid w:val="00EB7B77"/>
    <w:rsid w:val="00ED0CB8"/>
    <w:rsid w:val="00ED4214"/>
    <w:rsid w:val="00EF5BC2"/>
    <w:rsid w:val="00F018AE"/>
    <w:rsid w:val="00F0691D"/>
    <w:rsid w:val="00F1016F"/>
    <w:rsid w:val="00F349BA"/>
    <w:rsid w:val="00F564E3"/>
    <w:rsid w:val="00F56BF5"/>
    <w:rsid w:val="00FA2D1C"/>
    <w:rsid w:val="00FE7A61"/>
    <w:rsid w:val="00FF0991"/>
    <w:rsid w:val="00FF6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1EAEB931"/>
  <w15:docId w15:val="{C1CB826A-C765-4BAF-99F7-B30C07D5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488"/>
    <w:pPr>
      <w:overflowPunct w:val="0"/>
      <w:autoSpaceDE w:val="0"/>
      <w:autoSpaceDN w:val="0"/>
      <w:adjustRightInd w:val="0"/>
      <w:textAlignment w:val="baseline"/>
    </w:pPr>
    <w:rPr>
      <w:rFonts w:ascii="Calibri" w:hAnsi="Calibri"/>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007488"/>
    <w:pPr>
      <w:keepNext/>
      <w:spacing w:line="360" w:lineRule="auto"/>
      <w:jc w:val="center"/>
      <w:outlineLvl w:val="1"/>
    </w:pPr>
    <w:rPr>
      <w:b/>
      <w:sz w:val="28"/>
    </w:rPr>
  </w:style>
  <w:style w:type="paragraph" w:styleId="Heading3">
    <w:name w:val="heading 3"/>
    <w:basedOn w:val="Normal"/>
    <w:next w:val="Normal"/>
    <w:qFormat/>
    <w:rsid w:val="00007488"/>
    <w:pPr>
      <w:keepNext/>
      <w:jc w:val="center"/>
      <w:outlineLvl w:val="2"/>
    </w:pPr>
    <w:rPr>
      <w:b/>
      <w:sz w:val="24"/>
    </w:rPr>
  </w:style>
  <w:style w:type="paragraph" w:styleId="Heading4">
    <w:name w:val="heading 4"/>
    <w:basedOn w:val="Normal"/>
    <w:next w:val="Normal"/>
    <w:rsid w:val="00D05695"/>
    <w:pPr>
      <w:keepNext/>
      <w:outlineLvl w:val="3"/>
    </w:pPr>
    <w:rPr>
      <w:rFonts w:ascii="Arial" w:hAnsi="Arial"/>
      <w:b/>
      <w:sz w:val="32"/>
    </w:rPr>
  </w:style>
  <w:style w:type="paragraph" w:styleId="Heading5">
    <w:name w:val="heading 5"/>
    <w:basedOn w:val="Normal"/>
    <w:next w:val="Normal"/>
    <w:rsid w:val="00D05695"/>
    <w:pPr>
      <w:keepNext/>
      <w:tabs>
        <w:tab w:val="left" w:pos="3690"/>
      </w:tabs>
      <w:outlineLvl w:val="4"/>
    </w:pPr>
    <w:rPr>
      <w:rFonts w:ascii="Arial" w:hAnsi="Arial"/>
      <w:sz w:val="28"/>
    </w:rPr>
  </w:style>
  <w:style w:type="paragraph" w:styleId="Heading6">
    <w:name w:val="heading 6"/>
    <w:basedOn w:val="Normal"/>
    <w:next w:val="Normal"/>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color w:val="000000"/>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007488"/>
    <w:rPr>
      <w:rFonts w:ascii="Calibri" w:hAnsi="Calibri"/>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007488"/>
    <w:rPr>
      <w:rFonts w:ascii="Calibri" w:hAnsi="Calibri"/>
      <w:b/>
      <w:noProof/>
      <w:color w:val="FFFFFF"/>
      <w:sz w:val="28"/>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007488"/>
    <w:rPr>
      <w:b/>
      <w:color w:val="31849B"/>
      <w:sz w:val="24"/>
      <w:szCs w:val="22"/>
    </w:rPr>
  </w:style>
  <w:style w:type="character" w:customStyle="1" w:styleId="SubtitleChar">
    <w:name w:val="Subtitle Char"/>
    <w:basedOn w:val="DefaultParagraphFont"/>
    <w:link w:val="Subtitle"/>
    <w:rsid w:val="00007488"/>
    <w:rPr>
      <w:rFonts w:ascii="Calibri" w:hAnsi="Calibri"/>
      <w:b/>
      <w:color w:val="31849B"/>
      <w:sz w:val="24"/>
      <w:szCs w:val="22"/>
      <w:lang w:eastAsia="en-US"/>
    </w:rPr>
  </w:style>
  <w:style w:type="paragraph" w:styleId="Title">
    <w:name w:val="Title"/>
    <w:basedOn w:val="Normal"/>
    <w:next w:val="Normal"/>
    <w:link w:val="TitleChar"/>
    <w:qFormat/>
    <w:rsid w:val="00007488"/>
    <w:rPr>
      <w:b/>
      <w:sz w:val="28"/>
      <w:szCs w:val="28"/>
    </w:rPr>
  </w:style>
  <w:style w:type="character" w:customStyle="1" w:styleId="TitleChar">
    <w:name w:val="Title Char"/>
    <w:basedOn w:val="DefaultParagraphFont"/>
    <w:link w:val="Title"/>
    <w:rsid w:val="00007488"/>
    <w:rPr>
      <w:rFonts w:ascii="Calibri" w:hAnsi="Calibri"/>
      <w:b/>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IntenseQuote">
    <w:name w:val="Intense Quote"/>
    <w:basedOn w:val="Normal"/>
    <w:next w:val="Normal"/>
    <w:link w:val="IntenseQuoteChar"/>
    <w:uiPriority w:val="30"/>
    <w:qFormat/>
    <w:rsid w:val="0000748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07488"/>
    <w:rPr>
      <w:rFonts w:ascii="Calibri" w:hAnsi="Calibri"/>
      <w:b/>
      <w:bCs/>
      <w:i/>
      <w:iCs/>
      <w:color w:val="4F81BD"/>
      <w:sz w:val="22"/>
      <w:lang w:eastAsia="en-US"/>
    </w:rPr>
  </w:style>
  <w:style w:type="character" w:styleId="SubtleReference">
    <w:name w:val="Subtle Reference"/>
    <w:basedOn w:val="DefaultParagraphFont"/>
    <w:uiPriority w:val="31"/>
    <w:qFormat/>
    <w:rsid w:val="00007488"/>
    <w:rPr>
      <w:smallCaps/>
      <w:color w:val="C0504D"/>
      <w:u w:val="single"/>
    </w:rPr>
  </w:style>
  <w:style w:type="character" w:styleId="IntenseReference">
    <w:name w:val="Intense Reference"/>
    <w:basedOn w:val="DefaultParagraphFont"/>
    <w:uiPriority w:val="32"/>
    <w:qFormat/>
    <w:rsid w:val="00007488"/>
    <w:rPr>
      <w:b/>
      <w:bCs/>
      <w:smallCaps/>
      <w:color w:val="C0504D"/>
      <w:spacing w:val="5"/>
      <w:u w:val="single"/>
    </w:rPr>
  </w:style>
  <w:style w:type="character" w:styleId="BookTitle">
    <w:name w:val="Book Title"/>
    <w:basedOn w:val="DefaultParagraphFont"/>
    <w:uiPriority w:val="33"/>
    <w:qFormat/>
    <w:rsid w:val="00007488"/>
    <w:rPr>
      <w:b/>
      <w:bCs/>
      <w:smallCaps/>
      <w:spacing w:val="5"/>
    </w:rPr>
  </w:style>
  <w:style w:type="paragraph" w:styleId="ListParagraph">
    <w:name w:val="List Paragraph"/>
    <w:basedOn w:val="Normal"/>
    <w:uiPriority w:val="34"/>
    <w:qFormat/>
    <w:rsid w:val="00007488"/>
    <w:pPr>
      <w:ind w:left="720"/>
    </w:pPr>
  </w:style>
  <w:style w:type="paragraph" w:styleId="NoSpacing">
    <w:name w:val="No Spacing"/>
    <w:uiPriority w:val="1"/>
    <w:qFormat/>
    <w:rsid w:val="00007488"/>
    <w:pPr>
      <w:overflowPunct w:val="0"/>
      <w:autoSpaceDE w:val="0"/>
      <w:autoSpaceDN w:val="0"/>
      <w:adjustRightInd w:val="0"/>
      <w:textAlignment w:val="baseline"/>
    </w:pPr>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223759652">
      <w:bodyDiv w:val="1"/>
      <w:marLeft w:val="0"/>
      <w:marRight w:val="0"/>
      <w:marTop w:val="0"/>
      <w:marBottom w:val="0"/>
      <w:divBdr>
        <w:top w:val="none" w:sz="0" w:space="0" w:color="auto"/>
        <w:left w:val="none" w:sz="0" w:space="0" w:color="auto"/>
        <w:bottom w:val="none" w:sz="0" w:space="0" w:color="auto"/>
        <w:right w:val="none" w:sz="0" w:space="0" w:color="auto"/>
      </w:divBdr>
    </w:div>
    <w:div w:id="1795322614">
      <w:bodyDiv w:val="1"/>
      <w:marLeft w:val="0"/>
      <w:marRight w:val="0"/>
      <w:marTop w:val="0"/>
      <w:marBottom w:val="0"/>
      <w:divBdr>
        <w:top w:val="none" w:sz="0" w:space="0" w:color="auto"/>
        <w:left w:val="none" w:sz="0" w:space="0" w:color="auto"/>
        <w:bottom w:val="none" w:sz="0" w:space="0" w:color="auto"/>
        <w:right w:val="none" w:sz="0" w:space="0" w:color="auto"/>
      </w:divBdr>
      <w:divsChild>
        <w:div w:id="1999649759">
          <w:marLeft w:val="0"/>
          <w:marRight w:val="0"/>
          <w:marTop w:val="0"/>
          <w:marBottom w:val="0"/>
          <w:divBdr>
            <w:top w:val="none" w:sz="0" w:space="0" w:color="auto"/>
            <w:left w:val="none" w:sz="0" w:space="0" w:color="auto"/>
            <w:bottom w:val="none" w:sz="0" w:space="0" w:color="auto"/>
            <w:right w:val="none" w:sz="0" w:space="0" w:color="auto"/>
          </w:divBdr>
        </w:div>
        <w:div w:id="1933776504">
          <w:marLeft w:val="0"/>
          <w:marRight w:val="0"/>
          <w:marTop w:val="0"/>
          <w:marBottom w:val="0"/>
          <w:divBdr>
            <w:top w:val="none" w:sz="0" w:space="0" w:color="auto"/>
            <w:left w:val="none" w:sz="0" w:space="0" w:color="auto"/>
            <w:bottom w:val="none" w:sz="0" w:space="0" w:color="auto"/>
            <w:right w:val="none" w:sz="0" w:space="0" w:color="auto"/>
          </w:divBdr>
        </w:div>
        <w:div w:id="284311937">
          <w:marLeft w:val="0"/>
          <w:marRight w:val="0"/>
          <w:marTop w:val="0"/>
          <w:marBottom w:val="0"/>
          <w:divBdr>
            <w:top w:val="none" w:sz="0" w:space="0" w:color="auto"/>
            <w:left w:val="none" w:sz="0" w:space="0" w:color="auto"/>
            <w:bottom w:val="none" w:sz="0" w:space="0" w:color="auto"/>
            <w:right w:val="none" w:sz="0" w:space="0" w:color="auto"/>
          </w:divBdr>
        </w:div>
        <w:div w:id="407315217">
          <w:marLeft w:val="0"/>
          <w:marRight w:val="0"/>
          <w:marTop w:val="0"/>
          <w:marBottom w:val="0"/>
          <w:divBdr>
            <w:top w:val="none" w:sz="0" w:space="0" w:color="auto"/>
            <w:left w:val="none" w:sz="0" w:space="0" w:color="auto"/>
            <w:bottom w:val="none" w:sz="0" w:space="0" w:color="auto"/>
            <w:right w:val="none" w:sz="0" w:space="0" w:color="auto"/>
          </w:divBdr>
        </w:div>
        <w:div w:id="1228761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urc.org.uk" TargetMode="External"/><Relationship Id="rId1" Type="http://schemas.openxmlformats.org/officeDocument/2006/relationships/hyperlink" Target="http://@ur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EAF44-4C41-454F-859C-3A5F8CED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v1 2016 John S.dotx</Template>
  <TotalTime>2</TotalTime>
  <Pages>2</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letterhead v1 2016</vt:lpstr>
    </vt:vector>
  </TitlesOfParts>
  <Manager>Graphics</Manager>
  <Company>HP</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v1 2016</dc:title>
  <dc:subject>Letterhead</dc:subject>
  <dc:creator>laura.jones@urc jones</dc:creator>
  <cp:lastModifiedBy>John- Samson</cp:lastModifiedBy>
  <cp:revision>2</cp:revision>
  <cp:lastPrinted>2020-05-18T14:59:00Z</cp:lastPrinted>
  <dcterms:created xsi:type="dcterms:W3CDTF">2021-05-17T15:05:00Z</dcterms:created>
  <dcterms:modified xsi:type="dcterms:W3CDTF">2021-05-17T15:05:00Z</dcterms:modified>
</cp:coreProperties>
</file>